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418" w:rsidRDefault="00D46418">
      <w:pPr>
        <w:pStyle w:val="Standard"/>
        <w:spacing w:line="240" w:lineRule="auto"/>
        <w:jc w:val="both"/>
      </w:pPr>
    </w:p>
    <w:p w:rsidR="00D46418" w:rsidRDefault="00382930">
      <w:pPr>
        <w:pStyle w:val="Standard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Вниманию граждан города Великие Луки</w:t>
      </w:r>
    </w:p>
    <w:p w:rsidR="00D46418" w:rsidRDefault="00382930">
      <w:pPr>
        <w:pStyle w:val="Standard"/>
        <w:spacing w:after="0" w:line="240" w:lineRule="auto"/>
        <w:ind w:right="110"/>
        <w:jc w:val="both"/>
      </w:pPr>
      <w:r>
        <w:rPr>
          <w:rFonts w:ascii="Times New Roman" w:hAnsi="Times New Roman" w:cs="Times New Roman"/>
          <w:sz w:val="28"/>
          <w:szCs w:val="28"/>
        </w:rPr>
        <w:tab/>
        <w:t xml:space="preserve">Глава города Великие Луки Козловский Николай Николаевич проводит прием граждан по личным вопросам 21 июля 2025 года в здании Администрации города </w:t>
      </w:r>
      <w:r>
        <w:rPr>
          <w:rFonts w:ascii="Times New Roman" w:hAnsi="Times New Roman" w:cs="Times New Roman"/>
          <w:sz w:val="28"/>
          <w:szCs w:val="28"/>
        </w:rPr>
        <w:t xml:space="preserve">Великие Луки по адресу: пл. Ленина, д. 1,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№ 145. Начало приема в 16.00 часов. </w:t>
      </w:r>
    </w:p>
    <w:p w:rsidR="00D46418" w:rsidRDefault="00382930">
      <w:pPr>
        <w:pStyle w:val="Standard"/>
        <w:spacing w:after="0" w:line="240" w:lineRule="auto"/>
        <w:ind w:right="11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Предварительная запись по телефону 8(81153)3-30-10.</w:t>
      </w:r>
    </w:p>
    <w:p w:rsidR="00D46418" w:rsidRDefault="00D46418">
      <w:pPr>
        <w:pStyle w:val="Standard"/>
        <w:spacing w:after="0" w:line="240" w:lineRule="auto"/>
        <w:ind w:right="110"/>
        <w:jc w:val="both"/>
        <w:rPr>
          <w:rFonts w:ascii="Times New Roman" w:hAnsi="Times New Roman" w:cs="Times New Roman"/>
          <w:sz w:val="28"/>
          <w:szCs w:val="28"/>
        </w:rPr>
      </w:pPr>
    </w:p>
    <w:p w:rsidR="00D46418" w:rsidRDefault="00382930">
      <w:pPr>
        <w:pStyle w:val="Standard"/>
        <w:spacing w:after="0" w:line="240" w:lineRule="auto"/>
        <w:ind w:right="1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02 июля 2025 года депутаты Великолукской городской Думы седьмого созыва проводят прием граждан по личным вопросам.</w:t>
      </w:r>
    </w:p>
    <w:p w:rsidR="00D46418" w:rsidRDefault="00382930">
      <w:pPr>
        <w:pStyle w:val="Standard"/>
        <w:spacing w:after="0" w:line="240" w:lineRule="auto"/>
        <w:ind w:right="11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10504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906"/>
        <w:gridCol w:w="2009"/>
        <w:gridCol w:w="2609"/>
        <w:gridCol w:w="4980"/>
      </w:tblGrid>
      <w:tr w:rsidR="00D46418" w:rsidTr="00D46418">
        <w:tblPrEx>
          <w:tblCellMar>
            <w:top w:w="0" w:type="dxa"/>
            <w:bottom w:w="0" w:type="dxa"/>
          </w:tblCellMar>
        </w:tblPrEx>
        <w:trPr>
          <w:trHeight w:val="845"/>
          <w:jc w:val="center"/>
        </w:trPr>
        <w:tc>
          <w:tcPr>
            <w:tcW w:w="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418" w:rsidRDefault="0038293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D46418" w:rsidRDefault="0038293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418" w:rsidRDefault="0038293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округа</w:t>
            </w:r>
          </w:p>
        </w:tc>
        <w:tc>
          <w:tcPr>
            <w:tcW w:w="2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418" w:rsidRDefault="0038293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депутата</w:t>
            </w:r>
          </w:p>
        </w:tc>
        <w:tc>
          <w:tcPr>
            <w:tcW w:w="4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418" w:rsidRDefault="0038293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приема</w:t>
            </w:r>
          </w:p>
        </w:tc>
      </w:tr>
      <w:tr w:rsidR="00D46418" w:rsidTr="00D46418">
        <w:tblPrEx>
          <w:tblCellMar>
            <w:top w:w="0" w:type="dxa"/>
            <w:bottom w:w="0" w:type="dxa"/>
          </w:tblCellMar>
        </w:tblPrEx>
        <w:trPr>
          <w:trHeight w:val="588"/>
          <w:jc w:val="center"/>
        </w:trPr>
        <w:tc>
          <w:tcPr>
            <w:tcW w:w="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418" w:rsidRDefault="00D46418">
            <w:pPr>
              <w:pStyle w:val="a6"/>
              <w:numPr>
                <w:ilvl w:val="0"/>
                <w:numId w:val="1"/>
              </w:numPr>
              <w:ind w:left="503" w:right="416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418" w:rsidRDefault="0038293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округ</w:t>
            </w:r>
          </w:p>
        </w:tc>
        <w:tc>
          <w:tcPr>
            <w:tcW w:w="2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418" w:rsidRDefault="0038293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Белюков</w:t>
            </w:r>
            <w:proofErr w:type="spellEnd"/>
          </w:p>
          <w:p w:rsidR="00D46418" w:rsidRDefault="0038293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Дмитрий</w:t>
            </w:r>
          </w:p>
          <w:p w:rsidR="00D46418" w:rsidRDefault="0038293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Анатольевич</w:t>
            </w:r>
          </w:p>
        </w:tc>
        <w:tc>
          <w:tcPr>
            <w:tcW w:w="4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418" w:rsidRDefault="00382930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Великолукская государственная академия физической культуры и спорта, пл. Юбилейная, д. 4, кабинет 107 (1 этаж).</w:t>
            </w:r>
          </w:p>
          <w:p w:rsidR="00D46418" w:rsidRDefault="00382930">
            <w:pPr>
              <w:pStyle w:val="a6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Начало приема в 17.00 часов.</w:t>
            </w:r>
          </w:p>
          <w:p w:rsidR="00D46418" w:rsidRDefault="00382930">
            <w:pPr>
              <w:pStyle w:val="a6"/>
              <w:jc w:val="both"/>
              <w:rPr>
                <w:rFonts w:ascii="Times New Roman" w:hAnsi="Times New Roman" w:cs="Times New Roman"/>
                <w:kern w:val="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kern w:val="0"/>
                <w:sz w:val="27"/>
                <w:szCs w:val="27"/>
              </w:rPr>
              <w:t>8(81153) 3-75-56</w:t>
            </w:r>
          </w:p>
        </w:tc>
      </w:tr>
      <w:tr w:rsidR="00D46418" w:rsidTr="00D46418">
        <w:tblPrEx>
          <w:tblCellMar>
            <w:top w:w="0" w:type="dxa"/>
            <w:bottom w:w="0" w:type="dxa"/>
          </w:tblCellMar>
        </w:tblPrEx>
        <w:trPr>
          <w:trHeight w:val="588"/>
          <w:jc w:val="center"/>
        </w:trPr>
        <w:tc>
          <w:tcPr>
            <w:tcW w:w="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418" w:rsidRDefault="00D46418">
            <w:pPr>
              <w:pStyle w:val="a6"/>
              <w:numPr>
                <w:ilvl w:val="0"/>
                <w:numId w:val="1"/>
              </w:numPr>
              <w:ind w:left="503" w:right="416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418" w:rsidRDefault="0038293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</w:t>
            </w:r>
          </w:p>
          <w:p w:rsidR="00D46418" w:rsidRDefault="0038293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округ,</w:t>
            </w:r>
          </w:p>
          <w:p w:rsidR="00D46418" w:rsidRDefault="0038293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партийный</w:t>
            </w:r>
          </w:p>
          <w:p w:rsidR="00D46418" w:rsidRDefault="003829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список</w:t>
            </w:r>
          </w:p>
        </w:tc>
        <w:tc>
          <w:tcPr>
            <w:tcW w:w="2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418" w:rsidRDefault="0038293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Степанова Светлана Викторовна</w:t>
            </w:r>
          </w:p>
        </w:tc>
        <w:tc>
          <w:tcPr>
            <w:tcW w:w="4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418" w:rsidRDefault="00382930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пл. Ленина, д. 1, кабинет № 189, </w:t>
            </w:r>
          </w:p>
          <w:p w:rsidR="00D46418" w:rsidRDefault="0038293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с 16.00 до 17.00 часов.</w:t>
            </w:r>
          </w:p>
          <w:p w:rsidR="00D46418" w:rsidRDefault="00382930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8(81153) 3-73-10.</w:t>
            </w:r>
          </w:p>
          <w:p w:rsidR="00D46418" w:rsidRDefault="00D46418">
            <w:pPr>
              <w:pStyle w:val="a6"/>
              <w:jc w:val="both"/>
            </w:pPr>
          </w:p>
        </w:tc>
      </w:tr>
      <w:tr w:rsidR="00D46418" w:rsidTr="00D46418">
        <w:tblPrEx>
          <w:tblCellMar>
            <w:top w:w="0" w:type="dxa"/>
            <w:bottom w:w="0" w:type="dxa"/>
          </w:tblCellMar>
        </w:tblPrEx>
        <w:trPr>
          <w:trHeight w:val="772"/>
          <w:jc w:val="center"/>
        </w:trPr>
        <w:tc>
          <w:tcPr>
            <w:tcW w:w="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418" w:rsidRDefault="00D46418">
            <w:pPr>
              <w:pStyle w:val="a6"/>
              <w:numPr>
                <w:ilvl w:val="0"/>
                <w:numId w:val="1"/>
              </w:numPr>
              <w:ind w:left="503" w:right="416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418" w:rsidRDefault="0038293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</w:t>
            </w:r>
          </w:p>
          <w:p w:rsidR="00D46418" w:rsidRDefault="0038293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округ,</w:t>
            </w:r>
          </w:p>
          <w:p w:rsidR="00D46418" w:rsidRDefault="0038293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партийный</w:t>
            </w:r>
          </w:p>
          <w:p w:rsidR="00D46418" w:rsidRDefault="003829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список</w:t>
            </w:r>
          </w:p>
          <w:p w:rsidR="00D46418" w:rsidRDefault="00D46418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418" w:rsidRDefault="003829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Усачёва</w:t>
            </w:r>
          </w:p>
          <w:p w:rsidR="00D46418" w:rsidRDefault="003829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Марина Александровна</w:t>
            </w:r>
          </w:p>
        </w:tc>
        <w:tc>
          <w:tcPr>
            <w:tcW w:w="4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418" w:rsidRDefault="0038293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«Средняя общеобразовательная школа № 16»,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пр-т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Гагарина,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д. 81.</w:t>
            </w:r>
          </w:p>
          <w:p w:rsidR="00D46418" w:rsidRDefault="0038293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Начало приема в 15.00 часов.</w:t>
            </w:r>
          </w:p>
          <w:p w:rsidR="00D46418" w:rsidRDefault="0038293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(81153) 9-35-19</w:t>
            </w:r>
          </w:p>
          <w:p w:rsidR="00D46418" w:rsidRDefault="00D4641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6418" w:rsidTr="00D46418">
        <w:tblPrEx>
          <w:tblCellMar>
            <w:top w:w="0" w:type="dxa"/>
            <w:bottom w:w="0" w:type="dxa"/>
          </w:tblCellMar>
        </w:tblPrEx>
        <w:trPr>
          <w:trHeight w:val="772"/>
          <w:jc w:val="center"/>
        </w:trPr>
        <w:tc>
          <w:tcPr>
            <w:tcW w:w="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418" w:rsidRDefault="00D46418">
            <w:pPr>
              <w:pStyle w:val="a6"/>
              <w:numPr>
                <w:ilvl w:val="0"/>
                <w:numId w:val="1"/>
              </w:numPr>
              <w:ind w:left="503" w:right="416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418" w:rsidRDefault="0038293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округ</w:t>
            </w:r>
          </w:p>
          <w:p w:rsidR="00D46418" w:rsidRDefault="00D46418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418" w:rsidRDefault="003829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Макаров </w:t>
            </w:r>
          </w:p>
          <w:p w:rsidR="00D46418" w:rsidRDefault="003829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Сергей </w:t>
            </w:r>
          </w:p>
          <w:p w:rsidR="00D46418" w:rsidRDefault="003829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Анатольевич</w:t>
            </w:r>
          </w:p>
          <w:p w:rsidR="00D46418" w:rsidRDefault="00D46418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418" w:rsidRDefault="0038293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УК «Заречный микрорайон», </w:t>
            </w:r>
          </w:p>
          <w:p w:rsidR="00D46418" w:rsidRDefault="0038293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Зеленая 22, корп.2. </w:t>
            </w:r>
          </w:p>
          <w:p w:rsidR="00D46418" w:rsidRDefault="0038293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с 15.00 до 16.00 часов.</w:t>
            </w:r>
          </w:p>
          <w:p w:rsidR="00D46418" w:rsidRDefault="00382930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8(81153) 3-81-35 </w:t>
            </w:r>
            <w:r>
              <w:rPr>
                <w:rFonts w:ascii="Times New Roman" w:hAnsi="Times New Roman" w:cs="Times New Roman"/>
              </w:rPr>
              <w:t>(запись на прием: понедельник-пятница с 8-00 до 16-00)</w:t>
            </w:r>
          </w:p>
          <w:p w:rsidR="00D46418" w:rsidRDefault="00D46418">
            <w:pPr>
              <w:pStyle w:val="Standard"/>
              <w:spacing w:after="0" w:line="240" w:lineRule="auto"/>
            </w:pPr>
          </w:p>
        </w:tc>
      </w:tr>
      <w:tr w:rsidR="00D46418" w:rsidTr="00D46418">
        <w:tblPrEx>
          <w:tblCellMar>
            <w:top w:w="0" w:type="dxa"/>
            <w:bottom w:w="0" w:type="dxa"/>
          </w:tblCellMar>
        </w:tblPrEx>
        <w:trPr>
          <w:trHeight w:val="1112"/>
          <w:jc w:val="center"/>
        </w:trPr>
        <w:tc>
          <w:tcPr>
            <w:tcW w:w="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418" w:rsidRDefault="00D46418">
            <w:pPr>
              <w:pStyle w:val="a6"/>
              <w:numPr>
                <w:ilvl w:val="0"/>
                <w:numId w:val="1"/>
              </w:numPr>
              <w:spacing w:before="240"/>
              <w:ind w:left="503" w:right="416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418" w:rsidRDefault="0038293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округ</w:t>
            </w:r>
          </w:p>
        </w:tc>
        <w:tc>
          <w:tcPr>
            <w:tcW w:w="2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418" w:rsidRDefault="00382930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Терентьев</w:t>
            </w:r>
          </w:p>
          <w:p w:rsidR="00D46418" w:rsidRDefault="00382930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Александр</w:t>
            </w:r>
          </w:p>
          <w:p w:rsidR="00D46418" w:rsidRDefault="00382930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Сергеевич</w:t>
            </w:r>
          </w:p>
          <w:p w:rsidR="00D46418" w:rsidRDefault="00D46418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418" w:rsidRDefault="00382930">
            <w:pPr>
              <w:spacing w:after="0" w:line="240" w:lineRule="auto"/>
              <w:ind w:left="8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ул. Энгельса, д.12,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оф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203.</w:t>
            </w:r>
          </w:p>
          <w:p w:rsidR="00D46418" w:rsidRDefault="00382930">
            <w:pPr>
              <w:spacing w:after="0" w:line="240" w:lineRule="auto"/>
              <w:ind w:left="8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Прием с 14.00 до 16.00 часов.</w:t>
            </w:r>
          </w:p>
          <w:p w:rsidR="00D46418" w:rsidRDefault="00382930">
            <w:pPr>
              <w:spacing w:after="0" w:line="240" w:lineRule="auto"/>
              <w:ind w:left="8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8-911-391-69-95</w:t>
            </w:r>
          </w:p>
        </w:tc>
      </w:tr>
      <w:tr w:rsidR="00D46418" w:rsidTr="00D46418">
        <w:tblPrEx>
          <w:tblCellMar>
            <w:top w:w="0" w:type="dxa"/>
            <w:bottom w:w="0" w:type="dxa"/>
          </w:tblCellMar>
        </w:tblPrEx>
        <w:trPr>
          <w:trHeight w:val="70"/>
          <w:jc w:val="center"/>
        </w:trPr>
        <w:tc>
          <w:tcPr>
            <w:tcW w:w="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418" w:rsidRDefault="00D46418">
            <w:pPr>
              <w:pStyle w:val="a6"/>
              <w:numPr>
                <w:ilvl w:val="0"/>
                <w:numId w:val="1"/>
              </w:numPr>
              <w:ind w:left="503" w:right="416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418" w:rsidRDefault="0038293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</w:t>
            </w:r>
          </w:p>
          <w:p w:rsidR="00D46418" w:rsidRDefault="0038293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округ,</w:t>
            </w:r>
          </w:p>
          <w:p w:rsidR="00D46418" w:rsidRDefault="0038293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партийный</w:t>
            </w:r>
          </w:p>
          <w:p w:rsidR="00D46418" w:rsidRDefault="0038293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список</w:t>
            </w:r>
          </w:p>
        </w:tc>
        <w:tc>
          <w:tcPr>
            <w:tcW w:w="260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418" w:rsidRDefault="0038293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Кравченко</w:t>
            </w:r>
          </w:p>
          <w:p w:rsidR="00D46418" w:rsidRDefault="00382930">
            <w:pPr>
              <w:pStyle w:val="a6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Дмитрий Викторович</w:t>
            </w:r>
          </w:p>
        </w:tc>
        <w:tc>
          <w:tcPr>
            <w:tcW w:w="498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418" w:rsidRDefault="0038293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Отпуск.</w:t>
            </w:r>
          </w:p>
          <w:p w:rsidR="00D46418" w:rsidRDefault="00D46418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6418" w:rsidTr="00D46418">
        <w:tblPrEx>
          <w:tblCellMar>
            <w:top w:w="0" w:type="dxa"/>
            <w:bottom w:w="0" w:type="dxa"/>
          </w:tblCellMar>
        </w:tblPrEx>
        <w:trPr>
          <w:trHeight w:val="70"/>
          <w:jc w:val="center"/>
        </w:trPr>
        <w:tc>
          <w:tcPr>
            <w:tcW w:w="90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418" w:rsidRDefault="00D46418">
            <w:pPr>
              <w:pStyle w:val="a6"/>
              <w:numPr>
                <w:ilvl w:val="0"/>
                <w:numId w:val="1"/>
              </w:numPr>
              <w:ind w:left="503" w:right="416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418" w:rsidRDefault="0038293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округ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418" w:rsidRDefault="00382930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Андросович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Николай </w:t>
            </w:r>
          </w:p>
          <w:p w:rsidR="00D46418" w:rsidRDefault="00382930">
            <w:pPr>
              <w:tabs>
                <w:tab w:val="left" w:pos="284"/>
              </w:tabs>
              <w:spacing w:after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Иванович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418" w:rsidRDefault="00382930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Медицинское училище, ул.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Горная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 3. </w:t>
            </w:r>
          </w:p>
          <w:p w:rsidR="00D46418" w:rsidRDefault="00382930">
            <w:pPr>
              <w:tabs>
                <w:tab w:val="left" w:pos="284"/>
              </w:tabs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Начало приема в 17.00 часов.</w:t>
            </w:r>
          </w:p>
          <w:p w:rsidR="00D46418" w:rsidRDefault="0038293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8(81153) 5-02-09</w:t>
            </w:r>
          </w:p>
          <w:p w:rsidR="00D46418" w:rsidRDefault="00D46418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6418" w:rsidTr="00D4641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06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418" w:rsidRDefault="00D46418">
            <w:pPr>
              <w:pStyle w:val="a6"/>
              <w:numPr>
                <w:ilvl w:val="0"/>
                <w:numId w:val="1"/>
              </w:numPr>
              <w:ind w:left="503" w:right="416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418" w:rsidRDefault="0038293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округ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418" w:rsidRDefault="0038293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Корнев </w:t>
            </w:r>
          </w:p>
          <w:p w:rsidR="00D46418" w:rsidRDefault="0038293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Андрей </w:t>
            </w:r>
          </w:p>
          <w:p w:rsidR="00D46418" w:rsidRDefault="0038293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Юрьевич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418" w:rsidRDefault="003829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Центр детского и юношеского творчества, ул. 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Печорская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д. 6 </w:t>
            </w:r>
          </w:p>
          <w:p w:rsidR="00D46418" w:rsidRDefault="003829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Начало приема с 16.00 до 17.00 часов;</w:t>
            </w:r>
          </w:p>
          <w:p w:rsidR="00D46418" w:rsidRDefault="0038293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8(81153) 3-04-26</w:t>
            </w:r>
          </w:p>
          <w:p w:rsidR="00D46418" w:rsidRDefault="00D46418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6418" w:rsidTr="00D46418">
        <w:tblPrEx>
          <w:tblCellMar>
            <w:top w:w="0" w:type="dxa"/>
            <w:bottom w:w="0" w:type="dxa"/>
          </w:tblCellMar>
        </w:tblPrEx>
        <w:trPr>
          <w:trHeight w:val="1053"/>
          <w:jc w:val="center"/>
        </w:trPr>
        <w:tc>
          <w:tcPr>
            <w:tcW w:w="906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418" w:rsidRDefault="00D46418">
            <w:pPr>
              <w:pStyle w:val="a6"/>
              <w:numPr>
                <w:ilvl w:val="0"/>
                <w:numId w:val="1"/>
              </w:numPr>
              <w:ind w:left="503" w:right="416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418" w:rsidRDefault="0038293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округ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418" w:rsidRDefault="0038293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Гусев </w:t>
            </w:r>
          </w:p>
          <w:p w:rsidR="00D46418" w:rsidRDefault="0038293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Сергей </w:t>
            </w:r>
          </w:p>
          <w:p w:rsidR="00D46418" w:rsidRDefault="0038293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Георгиевич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418" w:rsidRDefault="0038293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пл. Ленина, д.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1, кабинет № 188. </w:t>
            </w:r>
          </w:p>
          <w:p w:rsidR="00D46418" w:rsidRDefault="0038293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Начало приема в 17.00 часов.</w:t>
            </w:r>
          </w:p>
          <w:p w:rsidR="00D46418" w:rsidRDefault="003829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8(81153) 3-82-16</w:t>
            </w:r>
          </w:p>
          <w:p w:rsidR="00D46418" w:rsidRDefault="00D464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6418" w:rsidTr="00D46418">
        <w:tblPrEx>
          <w:tblCellMar>
            <w:top w:w="0" w:type="dxa"/>
            <w:bottom w:w="0" w:type="dxa"/>
          </w:tblCellMar>
        </w:tblPrEx>
        <w:trPr>
          <w:trHeight w:val="1053"/>
          <w:jc w:val="center"/>
        </w:trPr>
        <w:tc>
          <w:tcPr>
            <w:tcW w:w="906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418" w:rsidRDefault="00D46418">
            <w:pPr>
              <w:pStyle w:val="a6"/>
              <w:numPr>
                <w:ilvl w:val="0"/>
                <w:numId w:val="1"/>
              </w:numPr>
              <w:ind w:left="503" w:right="416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418" w:rsidRDefault="0038293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</w:t>
            </w:r>
          </w:p>
          <w:p w:rsidR="00D46418" w:rsidRDefault="0038293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округ,</w:t>
            </w:r>
          </w:p>
          <w:p w:rsidR="00D46418" w:rsidRDefault="0038293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партийный</w:t>
            </w:r>
          </w:p>
          <w:p w:rsidR="00D46418" w:rsidRDefault="0038293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список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418" w:rsidRDefault="0038293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Поварещенков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Сергей Николаевич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418" w:rsidRDefault="0038293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МАОУ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Спортивная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школа «Экспресс», ул. Пушкина, д. 12. </w:t>
            </w:r>
          </w:p>
          <w:p w:rsidR="00D46418" w:rsidRDefault="0038293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с 16.00 до 17.00 часов.</w:t>
            </w:r>
          </w:p>
          <w:p w:rsidR="00D46418" w:rsidRDefault="003829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8(81153) 3-77-87</w:t>
            </w:r>
          </w:p>
          <w:p w:rsidR="00D46418" w:rsidRDefault="00D464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6418" w:rsidTr="00D46418">
        <w:tblPrEx>
          <w:tblCellMar>
            <w:top w:w="0" w:type="dxa"/>
            <w:bottom w:w="0" w:type="dxa"/>
          </w:tblCellMar>
        </w:tblPrEx>
        <w:trPr>
          <w:trHeight w:val="1053"/>
          <w:jc w:val="center"/>
        </w:trPr>
        <w:tc>
          <w:tcPr>
            <w:tcW w:w="906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418" w:rsidRDefault="00D46418">
            <w:pPr>
              <w:pStyle w:val="a6"/>
              <w:numPr>
                <w:ilvl w:val="0"/>
                <w:numId w:val="1"/>
              </w:numPr>
              <w:ind w:left="503" w:right="416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418" w:rsidRDefault="0038293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округ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418" w:rsidRDefault="0038293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Мунштуков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46418" w:rsidRDefault="0038293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Денис </w:t>
            </w:r>
          </w:p>
          <w:p w:rsidR="00D46418" w:rsidRDefault="00382930">
            <w:pPr>
              <w:pStyle w:val="a6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Валерьевич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418" w:rsidRDefault="0038293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Командировка.</w:t>
            </w:r>
          </w:p>
        </w:tc>
      </w:tr>
      <w:tr w:rsidR="00D46418" w:rsidTr="00D46418">
        <w:tblPrEx>
          <w:tblCellMar>
            <w:top w:w="0" w:type="dxa"/>
            <w:bottom w:w="0" w:type="dxa"/>
          </w:tblCellMar>
        </w:tblPrEx>
        <w:trPr>
          <w:trHeight w:val="1053"/>
          <w:jc w:val="center"/>
        </w:trPr>
        <w:tc>
          <w:tcPr>
            <w:tcW w:w="906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418" w:rsidRDefault="00D46418">
            <w:pPr>
              <w:pStyle w:val="a6"/>
              <w:numPr>
                <w:ilvl w:val="0"/>
                <w:numId w:val="1"/>
              </w:numPr>
              <w:ind w:left="503" w:right="416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418" w:rsidRDefault="0038293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</w:t>
            </w:r>
          </w:p>
          <w:p w:rsidR="00D46418" w:rsidRDefault="0038293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округ,</w:t>
            </w:r>
          </w:p>
          <w:p w:rsidR="00D46418" w:rsidRDefault="0038293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партийный</w:t>
            </w:r>
          </w:p>
          <w:p w:rsidR="00D46418" w:rsidRDefault="00382930">
            <w:pPr>
              <w:pStyle w:val="a6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список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418" w:rsidRDefault="0038293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Максимов Константин Васильевич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418" w:rsidRDefault="00382930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8"/>
                <w:szCs w:val="28"/>
                <w:shd w:val="clear" w:color="auto" w:fill="FDFCFA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shd w:val="clear" w:color="auto" w:fill="FDFCFA"/>
              </w:rPr>
              <w:t>Местное отделение партии «ЕДИНАЯ РОССИЯ»,</w:t>
            </w:r>
          </w:p>
          <w:p w:rsidR="00D46418" w:rsidRDefault="00382930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333333"/>
                <w:sz w:val="28"/>
                <w:szCs w:val="28"/>
                <w:shd w:val="clear" w:color="auto" w:fill="FDFCFA"/>
              </w:rPr>
              <w:t>ул. К. Либкнехта, д. 9/14</w:t>
            </w:r>
          </w:p>
          <w:p w:rsidR="00D46418" w:rsidRDefault="003829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Начало приема в 17.00 часов</w:t>
            </w:r>
          </w:p>
          <w:p w:rsidR="00D46418" w:rsidRDefault="003829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8(81153) 3-04-26</w:t>
            </w:r>
          </w:p>
          <w:p w:rsidR="00D46418" w:rsidRDefault="00D464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6418" w:rsidTr="00D46418">
        <w:tblPrEx>
          <w:tblCellMar>
            <w:top w:w="0" w:type="dxa"/>
            <w:bottom w:w="0" w:type="dxa"/>
          </w:tblCellMar>
        </w:tblPrEx>
        <w:trPr>
          <w:trHeight w:val="558"/>
          <w:jc w:val="center"/>
        </w:trPr>
        <w:tc>
          <w:tcPr>
            <w:tcW w:w="906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418" w:rsidRDefault="00D46418">
            <w:pPr>
              <w:pStyle w:val="a6"/>
              <w:numPr>
                <w:ilvl w:val="0"/>
                <w:numId w:val="1"/>
              </w:numPr>
              <w:ind w:left="503" w:right="416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418" w:rsidRDefault="0038293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округ</w:t>
            </w:r>
          </w:p>
        </w:tc>
        <w:tc>
          <w:tcPr>
            <w:tcW w:w="2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418" w:rsidRDefault="0038293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Ярышкина </w:t>
            </w:r>
          </w:p>
          <w:p w:rsidR="00D46418" w:rsidRDefault="0038293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Юлия Александровна</w:t>
            </w:r>
          </w:p>
        </w:tc>
        <w:tc>
          <w:tcPr>
            <w:tcW w:w="4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418" w:rsidRDefault="0038293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МБУК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«Дом культуры Ленинского Комсомола», ул. К. Зверева, д. 29.</w:t>
            </w:r>
          </w:p>
          <w:p w:rsidR="00D46418" w:rsidRDefault="0038293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Прием с 16.00 до 17.00 часов. </w:t>
            </w:r>
          </w:p>
          <w:p w:rsidR="00D46418" w:rsidRDefault="0038293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8(81153) 6-95-40</w:t>
            </w:r>
          </w:p>
          <w:p w:rsidR="00D46418" w:rsidRDefault="00D46418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6418" w:rsidTr="00D4641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418" w:rsidRDefault="00D46418">
            <w:pPr>
              <w:pStyle w:val="a6"/>
              <w:numPr>
                <w:ilvl w:val="0"/>
                <w:numId w:val="1"/>
              </w:numPr>
              <w:ind w:left="503" w:right="416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418" w:rsidRDefault="0038293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округ</w:t>
            </w:r>
          </w:p>
        </w:tc>
        <w:tc>
          <w:tcPr>
            <w:tcW w:w="2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418" w:rsidRDefault="0038293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Соловьева </w:t>
            </w:r>
          </w:p>
          <w:p w:rsidR="00D46418" w:rsidRDefault="0038293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Ирина</w:t>
            </w:r>
          </w:p>
          <w:p w:rsidR="00D46418" w:rsidRDefault="0038293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Владимировна</w:t>
            </w:r>
          </w:p>
          <w:p w:rsidR="00D46418" w:rsidRDefault="00D46418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418" w:rsidRDefault="00382930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МБОУ СОШ № 17, ул. М. Кузьмина, </w:t>
            </w:r>
          </w:p>
          <w:p w:rsidR="00D46418" w:rsidRDefault="00382930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д. 20, кабинет директора.</w:t>
            </w:r>
          </w:p>
          <w:p w:rsidR="00D46418" w:rsidRDefault="00382930">
            <w:pPr>
              <w:pStyle w:val="a6"/>
            </w:pPr>
            <w:r>
              <w:rPr>
                <w:rFonts w:ascii="Times New Roman" w:hAnsi="Times New Roman"/>
                <w:sz w:val="28"/>
                <w:szCs w:val="28"/>
              </w:rPr>
              <w:t>Начало приема в 16.00 часов.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46418" w:rsidRDefault="0038293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8(81153) 6-29-23</w:t>
            </w:r>
          </w:p>
          <w:p w:rsidR="00D46418" w:rsidRDefault="00D46418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6418" w:rsidTr="00D46418">
        <w:tblPrEx>
          <w:tblCellMar>
            <w:top w:w="0" w:type="dxa"/>
            <w:bottom w:w="0" w:type="dxa"/>
          </w:tblCellMar>
        </w:tblPrEx>
        <w:trPr>
          <w:trHeight w:val="970"/>
          <w:jc w:val="center"/>
        </w:trPr>
        <w:tc>
          <w:tcPr>
            <w:tcW w:w="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418" w:rsidRDefault="00D46418">
            <w:pPr>
              <w:pStyle w:val="a6"/>
              <w:numPr>
                <w:ilvl w:val="0"/>
                <w:numId w:val="1"/>
              </w:numPr>
              <w:ind w:left="503" w:right="416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418" w:rsidRDefault="0038293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округ</w:t>
            </w:r>
          </w:p>
        </w:tc>
        <w:tc>
          <w:tcPr>
            <w:tcW w:w="2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418" w:rsidRDefault="0038293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Шумайлов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Евгений Владимирович</w:t>
            </w:r>
          </w:p>
        </w:tc>
        <w:tc>
          <w:tcPr>
            <w:tcW w:w="4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418" w:rsidRDefault="0038293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«Средняя общеобразовательная школа № 17», ул. М. Кузьмина, д. 20.</w:t>
            </w:r>
          </w:p>
          <w:p w:rsidR="00D46418" w:rsidRDefault="0038293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Начало приема в 16.00 часов.</w:t>
            </w:r>
          </w:p>
          <w:p w:rsidR="00D46418" w:rsidRDefault="0038293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8(81153) 7-88-01</w:t>
            </w:r>
          </w:p>
          <w:p w:rsidR="00D46418" w:rsidRDefault="00D46418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6418" w:rsidTr="00D46418">
        <w:tblPrEx>
          <w:tblCellMar>
            <w:top w:w="0" w:type="dxa"/>
            <w:bottom w:w="0" w:type="dxa"/>
          </w:tblCellMar>
        </w:tblPrEx>
        <w:trPr>
          <w:trHeight w:val="970"/>
          <w:jc w:val="center"/>
        </w:trPr>
        <w:tc>
          <w:tcPr>
            <w:tcW w:w="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418" w:rsidRDefault="00D46418">
            <w:pPr>
              <w:pStyle w:val="a6"/>
              <w:numPr>
                <w:ilvl w:val="0"/>
                <w:numId w:val="1"/>
              </w:numPr>
              <w:ind w:left="503" w:right="416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418" w:rsidRDefault="0038293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округ</w:t>
            </w:r>
          </w:p>
        </w:tc>
        <w:tc>
          <w:tcPr>
            <w:tcW w:w="2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418" w:rsidRDefault="0038293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Кислицин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Дмитрий Алексеевич</w:t>
            </w:r>
          </w:p>
        </w:tc>
        <w:tc>
          <w:tcPr>
            <w:tcW w:w="4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418" w:rsidRDefault="0038293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«Средняя общеобразовательная школа № 16»,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пр-т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Гагарина, д. 81.</w:t>
            </w:r>
          </w:p>
          <w:p w:rsidR="00D46418" w:rsidRDefault="0038293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Начало приема в 16.00 часов.</w:t>
            </w:r>
          </w:p>
          <w:p w:rsidR="00D46418" w:rsidRDefault="0038293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(81153) 6-37-66</w:t>
            </w:r>
          </w:p>
          <w:p w:rsidR="00D46418" w:rsidRDefault="00D46418">
            <w:pPr>
              <w:pStyle w:val="Standard"/>
              <w:spacing w:after="0" w:line="240" w:lineRule="auto"/>
              <w:jc w:val="both"/>
            </w:pPr>
          </w:p>
        </w:tc>
      </w:tr>
      <w:tr w:rsidR="00D46418" w:rsidTr="00D46418">
        <w:tblPrEx>
          <w:tblCellMar>
            <w:top w:w="0" w:type="dxa"/>
            <w:bottom w:w="0" w:type="dxa"/>
          </w:tblCellMar>
        </w:tblPrEx>
        <w:trPr>
          <w:trHeight w:val="970"/>
          <w:jc w:val="center"/>
        </w:trPr>
        <w:tc>
          <w:tcPr>
            <w:tcW w:w="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418" w:rsidRDefault="00D46418">
            <w:pPr>
              <w:pStyle w:val="a6"/>
              <w:numPr>
                <w:ilvl w:val="0"/>
                <w:numId w:val="1"/>
              </w:numPr>
              <w:ind w:left="503" w:right="416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418" w:rsidRDefault="0038293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округ</w:t>
            </w:r>
          </w:p>
        </w:tc>
        <w:tc>
          <w:tcPr>
            <w:tcW w:w="260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418" w:rsidRDefault="0038293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Агарёв</w:t>
            </w:r>
            <w:proofErr w:type="spellEnd"/>
          </w:p>
          <w:p w:rsidR="00D46418" w:rsidRDefault="0038293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Сергей</w:t>
            </w:r>
          </w:p>
          <w:p w:rsidR="00D46418" w:rsidRDefault="0038293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Николаевич</w:t>
            </w:r>
          </w:p>
          <w:p w:rsidR="00D46418" w:rsidRDefault="00D46418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418" w:rsidRDefault="0038293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Отпуск.</w:t>
            </w:r>
          </w:p>
          <w:p w:rsidR="00D46418" w:rsidRDefault="00D4641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6418" w:rsidTr="00D46418">
        <w:tblPrEx>
          <w:tblCellMar>
            <w:top w:w="0" w:type="dxa"/>
            <w:bottom w:w="0" w:type="dxa"/>
          </w:tblCellMar>
        </w:tblPrEx>
        <w:trPr>
          <w:trHeight w:val="970"/>
          <w:jc w:val="center"/>
        </w:trPr>
        <w:tc>
          <w:tcPr>
            <w:tcW w:w="90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418" w:rsidRDefault="00D46418">
            <w:pPr>
              <w:pStyle w:val="a6"/>
              <w:numPr>
                <w:ilvl w:val="0"/>
                <w:numId w:val="1"/>
              </w:numPr>
              <w:ind w:left="503" w:right="416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418" w:rsidRDefault="0038293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округ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418" w:rsidRDefault="0038293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Чернозубова </w:t>
            </w:r>
          </w:p>
          <w:p w:rsidR="00D46418" w:rsidRDefault="0038293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Елена </w:t>
            </w:r>
          </w:p>
          <w:p w:rsidR="00D46418" w:rsidRDefault="0038293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Михайловна</w:t>
            </w:r>
          </w:p>
          <w:p w:rsidR="00D46418" w:rsidRDefault="00D46418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418" w:rsidRDefault="00382930">
            <w:pPr>
              <w:pStyle w:val="a6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Отпуск.</w:t>
            </w:r>
          </w:p>
          <w:p w:rsidR="00D46418" w:rsidRDefault="00D46418">
            <w:pPr>
              <w:pStyle w:val="a6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</w:tr>
      <w:tr w:rsidR="00D46418" w:rsidTr="00D46418">
        <w:tblPrEx>
          <w:tblCellMar>
            <w:top w:w="0" w:type="dxa"/>
            <w:bottom w:w="0" w:type="dxa"/>
          </w:tblCellMar>
        </w:tblPrEx>
        <w:trPr>
          <w:trHeight w:val="970"/>
          <w:jc w:val="center"/>
        </w:trPr>
        <w:tc>
          <w:tcPr>
            <w:tcW w:w="90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418" w:rsidRDefault="00D46418">
            <w:pPr>
              <w:pStyle w:val="a6"/>
              <w:numPr>
                <w:ilvl w:val="0"/>
                <w:numId w:val="1"/>
              </w:numPr>
              <w:ind w:left="503" w:right="416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418" w:rsidRDefault="0038293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округ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418" w:rsidRDefault="0038293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Федосеев </w:t>
            </w:r>
          </w:p>
          <w:p w:rsidR="00D46418" w:rsidRDefault="0038293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Сергей</w:t>
            </w:r>
          </w:p>
          <w:p w:rsidR="00D46418" w:rsidRDefault="0038293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Анатольевич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418" w:rsidRDefault="0038293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«Средняя общеобразовательная школа № 6», просп.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Гагарина, д.108.</w:t>
            </w:r>
          </w:p>
          <w:p w:rsidR="00D46418" w:rsidRDefault="0038293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Начало приема в 17.00 часов.</w:t>
            </w:r>
          </w:p>
          <w:p w:rsidR="00D46418" w:rsidRDefault="0038293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8(81153) 4-80-06</w:t>
            </w:r>
          </w:p>
        </w:tc>
      </w:tr>
      <w:tr w:rsidR="00D46418" w:rsidTr="00D46418">
        <w:tblPrEx>
          <w:tblCellMar>
            <w:top w:w="0" w:type="dxa"/>
            <w:bottom w:w="0" w:type="dxa"/>
          </w:tblCellMar>
        </w:tblPrEx>
        <w:trPr>
          <w:trHeight w:val="1016"/>
          <w:jc w:val="center"/>
        </w:trPr>
        <w:tc>
          <w:tcPr>
            <w:tcW w:w="906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418" w:rsidRDefault="00D46418">
            <w:pPr>
              <w:pStyle w:val="a6"/>
              <w:numPr>
                <w:ilvl w:val="0"/>
                <w:numId w:val="1"/>
              </w:numPr>
              <w:ind w:left="503" w:right="416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418" w:rsidRDefault="0038293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округ,</w:t>
            </w:r>
          </w:p>
          <w:p w:rsidR="00D46418" w:rsidRDefault="0038293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партийный список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418" w:rsidRDefault="0038293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Королев </w:t>
            </w:r>
          </w:p>
          <w:p w:rsidR="00D46418" w:rsidRDefault="0038293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Александр Дмитриевич</w:t>
            </w:r>
          </w:p>
          <w:p w:rsidR="00D46418" w:rsidRDefault="00D46418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418" w:rsidRDefault="00382930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Л. Толстого, д. 8А, 3 этаж.</w:t>
            </w:r>
          </w:p>
          <w:p w:rsidR="00D46418" w:rsidRDefault="00382930">
            <w:pPr>
              <w:pStyle w:val="a6"/>
            </w:pPr>
            <w:r>
              <w:rPr>
                <w:rFonts w:cs="Times New Roman CYR"/>
                <w:color w:val="000000"/>
                <w:sz w:val="28"/>
                <w:szCs w:val="28"/>
              </w:rPr>
              <w:t>П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рием с 16.00 до 17.00 часов.</w:t>
            </w:r>
          </w:p>
          <w:p w:rsidR="00D46418" w:rsidRDefault="00382930">
            <w:pPr>
              <w:pStyle w:val="a6"/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8</w:t>
            </w:r>
            <w:r>
              <w:rPr>
                <w:rFonts w:cs="Times New Roman CYR"/>
                <w:color w:val="000000"/>
                <w:sz w:val="28"/>
                <w:szCs w:val="28"/>
              </w:rPr>
              <w:t>-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911</w:t>
            </w:r>
            <w:r>
              <w:rPr>
                <w:rFonts w:cs="Times New Roman CYR"/>
                <w:color w:val="000000"/>
                <w:sz w:val="28"/>
                <w:szCs w:val="28"/>
              </w:rPr>
              <w:t>-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369</w:t>
            </w:r>
            <w:r>
              <w:rPr>
                <w:rFonts w:cs="Times New Roman CYR"/>
                <w:color w:val="000000"/>
                <w:sz w:val="28"/>
                <w:szCs w:val="28"/>
              </w:rPr>
              <w:t>-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97</w:t>
            </w:r>
            <w:r>
              <w:rPr>
                <w:rFonts w:cs="Times New Roman CYR"/>
                <w:color w:val="000000"/>
                <w:sz w:val="28"/>
                <w:szCs w:val="28"/>
              </w:rPr>
              <w:t>-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32</w:t>
            </w:r>
          </w:p>
        </w:tc>
      </w:tr>
      <w:tr w:rsidR="00D46418" w:rsidTr="00D46418">
        <w:tblPrEx>
          <w:tblCellMar>
            <w:top w:w="0" w:type="dxa"/>
            <w:bottom w:w="0" w:type="dxa"/>
          </w:tblCellMar>
        </w:tblPrEx>
        <w:trPr>
          <w:trHeight w:val="1016"/>
          <w:jc w:val="center"/>
        </w:trPr>
        <w:tc>
          <w:tcPr>
            <w:tcW w:w="906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418" w:rsidRDefault="00D46418">
            <w:pPr>
              <w:pStyle w:val="a6"/>
              <w:numPr>
                <w:ilvl w:val="0"/>
                <w:numId w:val="1"/>
              </w:numPr>
              <w:ind w:left="503" w:right="416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418" w:rsidRDefault="0038293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округ,</w:t>
            </w:r>
          </w:p>
          <w:p w:rsidR="00D46418" w:rsidRDefault="0038293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партийный список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418" w:rsidRDefault="0038293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Богданов </w:t>
            </w:r>
          </w:p>
          <w:p w:rsidR="00D46418" w:rsidRDefault="0038293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Дмитрий </w:t>
            </w:r>
          </w:p>
          <w:p w:rsidR="00D46418" w:rsidRDefault="0038293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Петрович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418" w:rsidRDefault="0038293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ООО «НПФ «СТВ», </w:t>
            </w:r>
          </w:p>
          <w:p w:rsidR="00D46418" w:rsidRDefault="0038293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Некрасова, д.20, этаж 2.</w:t>
            </w:r>
          </w:p>
          <w:p w:rsidR="00D46418" w:rsidRDefault="00382930">
            <w:pPr>
              <w:pStyle w:val="a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Прием с 17.00 до 18.00 часов.</w:t>
            </w:r>
          </w:p>
          <w:p w:rsidR="00D46418" w:rsidRDefault="00382930">
            <w:pPr>
              <w:pStyle w:val="a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8-911-893-13-56</w:t>
            </w:r>
          </w:p>
        </w:tc>
      </w:tr>
      <w:tr w:rsidR="00D46418" w:rsidTr="00D46418">
        <w:tblPrEx>
          <w:tblCellMar>
            <w:top w:w="0" w:type="dxa"/>
            <w:bottom w:w="0" w:type="dxa"/>
          </w:tblCellMar>
        </w:tblPrEx>
        <w:trPr>
          <w:trHeight w:val="1016"/>
          <w:jc w:val="center"/>
        </w:trPr>
        <w:tc>
          <w:tcPr>
            <w:tcW w:w="906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418" w:rsidRDefault="00D46418">
            <w:pPr>
              <w:pStyle w:val="a6"/>
              <w:numPr>
                <w:ilvl w:val="0"/>
                <w:numId w:val="1"/>
              </w:numPr>
              <w:ind w:left="503" w:right="416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418" w:rsidRDefault="0038293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округ,</w:t>
            </w:r>
          </w:p>
          <w:p w:rsidR="00D46418" w:rsidRDefault="0038293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партийный список</w:t>
            </w:r>
          </w:p>
        </w:tc>
        <w:tc>
          <w:tcPr>
            <w:tcW w:w="2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418" w:rsidRDefault="0038293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Чувайлов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46418" w:rsidRDefault="0038293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Николай </w:t>
            </w:r>
          </w:p>
          <w:p w:rsidR="00D46418" w:rsidRDefault="0038293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Алексеевич</w:t>
            </w:r>
          </w:p>
        </w:tc>
        <w:tc>
          <w:tcPr>
            <w:tcW w:w="4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418" w:rsidRDefault="00382930">
            <w:pPr>
              <w:pStyle w:val="a6"/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Общественная приемная КПРФ,</w:t>
            </w:r>
          </w:p>
          <w:p w:rsidR="00D46418" w:rsidRDefault="0038293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К. Либкнехта, д.15.</w:t>
            </w:r>
          </w:p>
          <w:p w:rsidR="00D46418" w:rsidRDefault="0038293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с 14.00 до 16.00 часов.</w:t>
            </w:r>
          </w:p>
          <w:p w:rsidR="00D46418" w:rsidRDefault="0038293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8(81153)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5-64-22</w:t>
            </w:r>
          </w:p>
        </w:tc>
      </w:tr>
      <w:tr w:rsidR="00D46418" w:rsidTr="00D46418">
        <w:tblPrEx>
          <w:tblCellMar>
            <w:top w:w="0" w:type="dxa"/>
            <w:bottom w:w="0" w:type="dxa"/>
          </w:tblCellMar>
        </w:tblPrEx>
        <w:trPr>
          <w:trHeight w:val="1090"/>
          <w:jc w:val="center"/>
        </w:trPr>
        <w:tc>
          <w:tcPr>
            <w:tcW w:w="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418" w:rsidRDefault="00D46418">
            <w:pPr>
              <w:pStyle w:val="a6"/>
              <w:numPr>
                <w:ilvl w:val="0"/>
                <w:numId w:val="1"/>
              </w:numPr>
              <w:ind w:left="503" w:right="416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418" w:rsidRDefault="0038293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округ,</w:t>
            </w:r>
          </w:p>
          <w:p w:rsidR="00D46418" w:rsidRDefault="0038293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партийный список</w:t>
            </w:r>
          </w:p>
        </w:tc>
        <w:tc>
          <w:tcPr>
            <w:tcW w:w="2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418" w:rsidRDefault="0038293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Геворгян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Константин Юрьевич</w:t>
            </w:r>
          </w:p>
        </w:tc>
        <w:tc>
          <w:tcPr>
            <w:tcW w:w="4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418" w:rsidRDefault="0038293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Общественная приемная КПРФ,</w:t>
            </w:r>
          </w:p>
          <w:p w:rsidR="00D46418" w:rsidRDefault="0038293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К. Либкнехта, д.15.</w:t>
            </w:r>
          </w:p>
          <w:p w:rsidR="00D46418" w:rsidRDefault="0038293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с 15.00 до 16.00 часов.</w:t>
            </w:r>
          </w:p>
          <w:p w:rsidR="00D46418" w:rsidRDefault="00382930">
            <w:pPr>
              <w:pStyle w:val="a6"/>
            </w:pPr>
            <w:r>
              <w:rPr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(81153) 5-64-22</w:t>
            </w:r>
          </w:p>
          <w:p w:rsidR="00D46418" w:rsidRDefault="00D46418">
            <w:pPr>
              <w:pStyle w:val="a6"/>
            </w:pPr>
          </w:p>
        </w:tc>
      </w:tr>
    </w:tbl>
    <w:p w:rsidR="00D46418" w:rsidRDefault="00D46418">
      <w:pPr>
        <w:tabs>
          <w:tab w:val="left" w:pos="142"/>
        </w:tabs>
        <w:ind w:left="-426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D46418" w:rsidRDefault="00382930">
      <w:pPr>
        <w:tabs>
          <w:tab w:val="left" w:pos="142"/>
        </w:tabs>
        <w:ind w:left="-426" w:right="-1"/>
        <w:jc w:val="both"/>
      </w:pPr>
      <w:r>
        <w:rPr>
          <w:rFonts w:ascii="Times New Roman" w:hAnsi="Times New Roman" w:cs="Times New Roman"/>
          <w:sz w:val="28"/>
          <w:szCs w:val="28"/>
        </w:rPr>
        <w:tab/>
        <w:t xml:space="preserve">Депутат Великолукской городской Думы седьмого созыва по единому избирательному </w:t>
      </w:r>
      <w:r>
        <w:rPr>
          <w:rFonts w:ascii="Times New Roman" w:hAnsi="Times New Roman" w:cs="Times New Roman"/>
          <w:sz w:val="28"/>
          <w:szCs w:val="28"/>
        </w:rPr>
        <w:t xml:space="preserve">округу Павлинов Юрий Александрович проводит прием граждан каждый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вторник и четверг с 15.00 до 17.00 часов в приемной местного отделения партии ЛДПР по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 Великие Луки и Великолукскому району по адресу: г. Великие Луки, ул. Тимирязева, д.17, 8-911-399-91-76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D46418" w:rsidRDefault="00D46418">
      <w:pPr>
        <w:tabs>
          <w:tab w:val="left" w:pos="142"/>
        </w:tabs>
        <w:ind w:left="-426" w:right="-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6418" w:rsidRDefault="00382930">
      <w:pPr>
        <w:tabs>
          <w:tab w:val="left" w:pos="142"/>
        </w:tabs>
        <w:ind w:left="-426" w:right="-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Обращаем внимание, что прием проводится по предварительной записи.</w:t>
      </w:r>
    </w:p>
    <w:p w:rsidR="00D46418" w:rsidRDefault="00D46418">
      <w:pPr>
        <w:spacing w:after="0" w:line="240" w:lineRule="auto"/>
        <w:ind w:left="-426" w:right="-28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6418" w:rsidRDefault="00D46418">
      <w:pPr>
        <w:spacing w:after="0" w:line="240" w:lineRule="auto"/>
        <w:ind w:left="-426" w:right="-28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6418" w:rsidRDefault="00382930">
      <w:pPr>
        <w:spacing w:after="0" w:line="240" w:lineRule="auto"/>
        <w:ind w:left="-426" w:right="-286"/>
        <w:jc w:val="both"/>
      </w:pPr>
      <w:r>
        <w:rPr>
          <w:rFonts w:ascii="Times New Roman" w:hAnsi="Times New Roman" w:cs="Times New Roman"/>
          <w:sz w:val="28"/>
          <w:szCs w:val="28"/>
        </w:rPr>
        <w:t>Глава города Великие Луки</w:t>
      </w:r>
      <w:r>
        <w:rPr>
          <w:rFonts w:ascii="Times New Roman" w:hAnsi="Times New Roman" w:cs="Times New Roman"/>
          <w:sz w:val="28"/>
          <w:szCs w:val="28"/>
        </w:rPr>
        <w:tab/>
        <w:t xml:space="preserve">     подпись                                  Н.Н. Козловский</w:t>
      </w:r>
    </w:p>
    <w:p w:rsidR="00D46418" w:rsidRDefault="00D46418">
      <w:pPr>
        <w:pStyle w:val="Standard"/>
        <w:spacing w:after="0" w:line="240" w:lineRule="auto"/>
      </w:pPr>
    </w:p>
    <w:sectPr w:rsidR="00D46418" w:rsidSect="00D46418">
      <w:pgSz w:w="12472" w:h="16838"/>
      <w:pgMar w:top="709" w:right="992" w:bottom="993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2930" w:rsidRDefault="00382930" w:rsidP="00D46418">
      <w:pPr>
        <w:spacing w:after="0" w:line="240" w:lineRule="auto"/>
      </w:pPr>
      <w:r>
        <w:separator/>
      </w:r>
    </w:p>
  </w:endnote>
  <w:endnote w:type="continuationSeparator" w:id="0">
    <w:p w:rsidR="00382930" w:rsidRDefault="00382930" w:rsidP="00D46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 CYR">
    <w:panose1 w:val="02020603050405020304"/>
    <w:charset w:val="0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2930" w:rsidRDefault="00382930" w:rsidP="00D46418">
      <w:pPr>
        <w:spacing w:after="0" w:line="240" w:lineRule="auto"/>
      </w:pPr>
      <w:r w:rsidRPr="00D46418">
        <w:rPr>
          <w:color w:val="000000"/>
        </w:rPr>
        <w:separator/>
      </w:r>
    </w:p>
  </w:footnote>
  <w:footnote w:type="continuationSeparator" w:id="0">
    <w:p w:rsidR="00382930" w:rsidRDefault="00382930" w:rsidP="00D464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C661E3"/>
    <w:multiLevelType w:val="multilevel"/>
    <w:tmpl w:val="1C7299C8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attachedTemplate r:id="rId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46418"/>
    <w:rsid w:val="0002059F"/>
    <w:rsid w:val="00382930"/>
    <w:rsid w:val="00D464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Tahoma"/>
        <w:kern w:val="3"/>
        <w:sz w:val="22"/>
        <w:szCs w:val="22"/>
        <w:lang w:val="ru-RU" w:eastAsia="ru-RU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46418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D46418"/>
    <w:pPr>
      <w:widowControl/>
      <w:suppressAutoHyphens/>
    </w:pPr>
  </w:style>
  <w:style w:type="paragraph" w:customStyle="1" w:styleId="Heading">
    <w:name w:val="Heading"/>
    <w:basedOn w:val="Standard"/>
    <w:next w:val="Textbody"/>
    <w:rsid w:val="00D4641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rsid w:val="00D46418"/>
    <w:pPr>
      <w:spacing w:after="120"/>
    </w:pPr>
  </w:style>
  <w:style w:type="paragraph" w:styleId="a3">
    <w:name w:val="List"/>
    <w:basedOn w:val="Textbody"/>
    <w:rsid w:val="00D46418"/>
    <w:rPr>
      <w:rFonts w:cs="Mangal"/>
    </w:rPr>
  </w:style>
  <w:style w:type="paragraph" w:styleId="a4">
    <w:name w:val="caption"/>
    <w:basedOn w:val="Standard"/>
    <w:rsid w:val="00D4641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rsid w:val="00D46418"/>
    <w:pPr>
      <w:suppressLineNumbers/>
    </w:pPr>
    <w:rPr>
      <w:rFonts w:cs="Mangal"/>
    </w:rPr>
  </w:style>
  <w:style w:type="paragraph" w:styleId="a5">
    <w:name w:val="Balloon Text"/>
    <w:basedOn w:val="Standard"/>
    <w:rsid w:val="00D46418"/>
    <w:pPr>
      <w:spacing w:after="0" w:line="240" w:lineRule="auto"/>
    </w:pPr>
    <w:rPr>
      <w:rFonts w:ascii="Tahoma" w:hAnsi="Tahoma"/>
      <w:sz w:val="16"/>
      <w:szCs w:val="16"/>
    </w:rPr>
  </w:style>
  <w:style w:type="paragraph" w:styleId="a6">
    <w:name w:val="No Spacing"/>
    <w:rsid w:val="00D46418"/>
    <w:pPr>
      <w:widowControl/>
      <w:suppressAutoHyphens/>
      <w:spacing w:after="0" w:line="240" w:lineRule="auto"/>
    </w:pPr>
  </w:style>
  <w:style w:type="paragraph" w:customStyle="1" w:styleId="TableContents">
    <w:name w:val="Table Contents"/>
    <w:basedOn w:val="Standard"/>
    <w:rsid w:val="00D46418"/>
    <w:pPr>
      <w:suppressLineNumbers/>
    </w:pPr>
  </w:style>
  <w:style w:type="paragraph" w:customStyle="1" w:styleId="TableHeading">
    <w:name w:val="Table Heading"/>
    <w:basedOn w:val="TableContents"/>
    <w:rsid w:val="00D46418"/>
    <w:pPr>
      <w:jc w:val="center"/>
    </w:pPr>
    <w:rPr>
      <w:b/>
      <w:bCs/>
    </w:rPr>
  </w:style>
  <w:style w:type="character" w:customStyle="1" w:styleId="a7">
    <w:name w:val="Текст выноски Знак"/>
    <w:basedOn w:val="a0"/>
    <w:rsid w:val="00D46418"/>
    <w:rPr>
      <w:rFonts w:ascii="Tahoma" w:hAnsi="Tahoma" w:cs="Tahoma"/>
      <w:sz w:val="16"/>
      <w:szCs w:val="16"/>
    </w:rPr>
  </w:style>
  <w:style w:type="paragraph" w:styleId="a8">
    <w:name w:val="Normal (Web)"/>
    <w:basedOn w:val="a"/>
    <w:rsid w:val="00D46418"/>
    <w:pPr>
      <w:widowControl/>
      <w:suppressAutoHyphens w:val="0"/>
      <w:spacing w:before="100" w:after="119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ConsPlusNormal">
    <w:name w:val="ConsPlusNormal"/>
    <w:rsid w:val="00D46418"/>
    <w:pPr>
      <w:autoSpaceDE w:val="0"/>
      <w:spacing w:after="0" w:line="240" w:lineRule="auto"/>
      <w:textAlignment w:val="auto"/>
    </w:pPr>
    <w:rPr>
      <w:rFonts w:eastAsia="Times New Roman" w:cs="Times New Roman"/>
      <w:kern w:val="0"/>
      <w:szCs w:val="20"/>
    </w:rPr>
  </w:style>
  <w:style w:type="character" w:customStyle="1" w:styleId="ConsPlusNormal1">
    <w:name w:val="ConsPlusNormal1"/>
    <w:rsid w:val="00D46418"/>
    <w:rPr>
      <w:rFonts w:eastAsia="Times New Roman" w:cs="Times New Roman"/>
      <w:kern w:val="0"/>
      <w:szCs w:val="20"/>
    </w:rPr>
  </w:style>
  <w:style w:type="character" w:styleId="a9">
    <w:name w:val="Hyperlink"/>
    <w:basedOn w:val="a0"/>
    <w:rsid w:val="00D46418"/>
    <w:rPr>
      <w:color w:val="0000FF"/>
      <w:u w:val="single"/>
    </w:rPr>
  </w:style>
  <w:style w:type="character" w:customStyle="1" w:styleId="object">
    <w:name w:val="object"/>
    <w:basedOn w:val="a0"/>
    <w:rsid w:val="00D46418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622</Words>
  <Characters>3548</Characters>
  <Application>Microsoft Office Word</Application>
  <DocSecurity>0</DocSecurity>
  <Lines>29</Lines>
  <Paragraphs>8</Paragraphs>
  <ScaleCrop>false</ScaleCrop>
  <Company/>
  <LinksUpToDate>false</LinksUpToDate>
  <CharactersWithSpaces>4162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duma6</dc:creator>
  <cp:lastModifiedBy>aa.ganzina</cp:lastModifiedBy>
  <cp:revision>2</cp:revision>
  <cp:lastPrinted>2025-06-20T07:28:00Z</cp:lastPrinted>
  <dcterms:created xsi:type="dcterms:W3CDTF">2025-06-23T14:53:00Z</dcterms:created>
  <dcterms:modified xsi:type="dcterms:W3CDTF">2025-06-23T14:53:00Z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